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Pr="00244CBC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244CBC" w:rsidRPr="00FC066C" w:rsidRDefault="00244CBC" w:rsidP="00FC066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FC066C" w:rsidRDefault="00FC066C" w:rsidP="00FC066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  <w:r w:rsidRPr="00FC066C">
        <w:rPr>
          <w:rFonts w:ascii="Book Antiqua" w:hAnsi="Book Antiqua" w:cs="Arial"/>
          <w:b/>
          <w:bCs/>
          <w:color w:val="000000"/>
          <w:sz w:val="28"/>
          <w:szCs w:val="28"/>
        </w:rPr>
        <w:t>Legacy Goals</w:t>
      </w:r>
    </w:p>
    <w:p w:rsidR="00FC066C" w:rsidRPr="00FC066C" w:rsidRDefault="00FC066C" w:rsidP="00FC066C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tbl>
      <w:tblPr>
        <w:tblW w:w="849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1"/>
        <w:gridCol w:w="4239"/>
      </w:tblGrid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Goal</w:t>
            </w:r>
          </w:p>
        </w:tc>
        <w:tc>
          <w:tcPr>
            <w:tcW w:w="5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Year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5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C066C" w:rsidRPr="00FC066C" w:rsidRDefault="00FC066C" w:rsidP="00FC066C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FC066C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FC066C" w:rsidRPr="00FC066C" w:rsidTr="00FC066C">
        <w:trPr>
          <w:trHeight w:val="537"/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C066C" w:rsidRPr="00FC066C" w:rsidTr="00FC066C">
        <w:trPr>
          <w:trHeight w:val="573"/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C066C" w:rsidRPr="00FC066C" w:rsidTr="00FC066C">
        <w:trPr>
          <w:trHeight w:val="573"/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FC066C" w:rsidRPr="00FC066C" w:rsidTr="00FC066C">
        <w:trPr>
          <w:trHeight w:val="555"/>
          <w:tblCellSpacing w:w="15" w:type="dxa"/>
          <w:jc w:val="center"/>
        </w:trPr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6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C066C" w:rsidRPr="00FC066C" w:rsidRDefault="00FC066C" w:rsidP="00FC066C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</w:tbl>
    <w:p w:rsidR="009518DE" w:rsidRPr="006D1697" w:rsidRDefault="009518DE" w:rsidP="00E85B1F">
      <w:pPr>
        <w:spacing w:after="0" w:line="240" w:lineRule="auto"/>
        <w:jc w:val="center"/>
      </w:pPr>
      <w:bookmarkStart w:id="0" w:name="_GoBack"/>
      <w:bookmarkEnd w:id="0"/>
    </w:p>
    <w:sectPr w:rsidR="009518DE" w:rsidRPr="006D1697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E7D" w:rsidRDefault="00801E7D" w:rsidP="008D5DEB">
      <w:pPr>
        <w:spacing w:after="0" w:line="240" w:lineRule="auto"/>
      </w:pPr>
      <w:r>
        <w:separator/>
      </w:r>
    </w:p>
  </w:endnote>
  <w:endnote w:type="continuationSeparator" w:id="0">
    <w:p w:rsidR="00801E7D" w:rsidRDefault="00801E7D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E7D" w:rsidRDefault="00801E7D" w:rsidP="008D5DEB">
      <w:pPr>
        <w:spacing w:after="0" w:line="240" w:lineRule="auto"/>
      </w:pPr>
      <w:r>
        <w:separator/>
      </w:r>
    </w:p>
  </w:footnote>
  <w:footnote w:type="continuationSeparator" w:id="0">
    <w:p w:rsidR="00801E7D" w:rsidRDefault="00801E7D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244CBC"/>
    <w:rsid w:val="0054768A"/>
    <w:rsid w:val="006A3952"/>
    <w:rsid w:val="006D1697"/>
    <w:rsid w:val="00801E7D"/>
    <w:rsid w:val="008217B1"/>
    <w:rsid w:val="00880371"/>
    <w:rsid w:val="008D5DEB"/>
    <w:rsid w:val="009518DE"/>
    <w:rsid w:val="00A9250D"/>
    <w:rsid w:val="00BD5C52"/>
    <w:rsid w:val="00BE10F2"/>
    <w:rsid w:val="00C17E42"/>
    <w:rsid w:val="00D97BCE"/>
    <w:rsid w:val="00DC2014"/>
    <w:rsid w:val="00E00B24"/>
    <w:rsid w:val="00E85B1F"/>
    <w:rsid w:val="00EE58AB"/>
    <w:rsid w:val="00FC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113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2017-05-05T13:55:00Z</dcterms:created>
  <dcterms:modified xsi:type="dcterms:W3CDTF">2017-05-05T13:55:00Z</dcterms:modified>
</cp:coreProperties>
</file>