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Pr="00244CBC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</w:p>
    <w:p w:rsidR="00244CBC" w:rsidRDefault="00244CBC" w:rsidP="00244CBC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</w:p>
    <w:p w:rsidR="00244CBC" w:rsidRPr="00244CBC" w:rsidRDefault="00244CBC" w:rsidP="00244CBC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  <w:bookmarkStart w:id="0" w:name="_GoBack"/>
      <w:bookmarkEnd w:id="0"/>
      <w:r w:rsidRPr="00244CBC">
        <w:rPr>
          <w:rFonts w:ascii="Book Antiqua" w:hAnsi="Book Antiqua" w:cs="Arial"/>
          <w:b/>
          <w:bCs/>
          <w:color w:val="000000"/>
          <w:sz w:val="28"/>
          <w:szCs w:val="28"/>
        </w:rPr>
        <w:t>Pleasure List</w:t>
      </w:r>
    </w:p>
    <w:p w:rsidR="00244CBC" w:rsidRPr="00244CBC" w:rsidRDefault="00244CBC" w:rsidP="00244CBC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tbl>
      <w:tblPr>
        <w:tblW w:w="849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5"/>
        <w:gridCol w:w="4245"/>
      </w:tblGrid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br/>
              <w:t>Goal Column 1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br/>
              <w:t>Goal Column 2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44CBC" w:rsidRPr="00244CBC" w:rsidTr="00244CBC">
        <w:trPr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00000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  <w:r w:rsidRPr="00244CBC"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4CBC" w:rsidRPr="00244CBC" w:rsidRDefault="00244CBC" w:rsidP="00244CB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44CBC" w:rsidRPr="00244CBC" w:rsidTr="00244CBC">
        <w:trPr>
          <w:trHeight w:val="600"/>
          <w:tblCellSpacing w:w="15" w:type="dxa"/>
          <w:jc w:val="center"/>
        </w:trPr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44CBC" w:rsidRPr="00244CBC" w:rsidRDefault="00244CBC" w:rsidP="00244CBC">
            <w:pPr>
              <w:spacing w:after="0" w:line="24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44CBC" w:rsidRPr="00244CBC" w:rsidRDefault="00244CBC" w:rsidP="00244CB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518DE" w:rsidRPr="006D1697" w:rsidRDefault="009518DE" w:rsidP="00244CBC">
      <w:pPr>
        <w:spacing w:after="0" w:line="240" w:lineRule="auto"/>
        <w:jc w:val="center"/>
      </w:pPr>
    </w:p>
    <w:sectPr w:rsidR="009518DE" w:rsidRPr="006D1697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12D" w:rsidRDefault="00EE312D" w:rsidP="008D5DEB">
      <w:pPr>
        <w:spacing w:after="0" w:line="240" w:lineRule="auto"/>
      </w:pPr>
      <w:r>
        <w:separator/>
      </w:r>
    </w:p>
  </w:endnote>
  <w:endnote w:type="continuationSeparator" w:id="0">
    <w:p w:rsidR="00EE312D" w:rsidRDefault="00EE312D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12D" w:rsidRDefault="00EE312D" w:rsidP="008D5DEB">
      <w:pPr>
        <w:spacing w:after="0" w:line="240" w:lineRule="auto"/>
      </w:pPr>
      <w:r>
        <w:separator/>
      </w:r>
    </w:p>
  </w:footnote>
  <w:footnote w:type="continuationSeparator" w:id="0">
    <w:p w:rsidR="00EE312D" w:rsidRDefault="00EE312D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244CBC"/>
    <w:rsid w:val="0054768A"/>
    <w:rsid w:val="006A3952"/>
    <w:rsid w:val="006D1697"/>
    <w:rsid w:val="008217B1"/>
    <w:rsid w:val="00880371"/>
    <w:rsid w:val="008D5DEB"/>
    <w:rsid w:val="009518DE"/>
    <w:rsid w:val="00A9250D"/>
    <w:rsid w:val="00BD5C52"/>
    <w:rsid w:val="00BE10F2"/>
    <w:rsid w:val="00C17E42"/>
    <w:rsid w:val="00D97BCE"/>
    <w:rsid w:val="00DC2014"/>
    <w:rsid w:val="00E00B24"/>
    <w:rsid w:val="00EE312D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115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2017-05-05T13:50:00Z</dcterms:created>
  <dcterms:modified xsi:type="dcterms:W3CDTF">2017-05-05T13:50:00Z</dcterms:modified>
</cp:coreProperties>
</file>