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  <w:bookmarkStart w:id="0" w:name="_GoBack"/>
      <w:bookmarkEnd w:id="0"/>
      <w:r w:rsidRPr="006D1697">
        <w:rPr>
          <w:rFonts w:ascii="Book Antiqua" w:hAnsi="Book Antiqua" w:cs="Arial"/>
          <w:b/>
          <w:bCs/>
          <w:color w:val="000000"/>
          <w:sz w:val="24"/>
          <w:szCs w:val="24"/>
        </w:rPr>
        <w:t>Hobbies/Avocations/Volunteer Work Goals</w:t>
      </w:r>
    </w:p>
    <w:p w:rsidR="006D1697" w:rsidRDefault="006D1697" w:rsidP="006D1697">
      <w:pPr>
        <w:spacing w:after="0" w:line="240" w:lineRule="auto"/>
        <w:jc w:val="center"/>
        <w:rPr>
          <w:rFonts w:ascii="Book Antiqua" w:hAnsi="Book Antiqua" w:cs="Arial"/>
          <w:b/>
          <w:bCs/>
          <w:color w:val="000000"/>
          <w:sz w:val="24"/>
          <w:szCs w:val="24"/>
        </w:rPr>
      </w:pPr>
    </w:p>
    <w:p w:rsidR="006D1697" w:rsidRPr="006D1697" w:rsidRDefault="006D1697" w:rsidP="006D1697">
      <w:pPr>
        <w:spacing w:after="0" w:line="240" w:lineRule="auto"/>
        <w:jc w:val="center"/>
        <w:rPr>
          <w:rFonts w:ascii="Arial" w:hAnsi="Arial" w:cs="Arial"/>
          <w:color w:val="000000"/>
          <w:sz w:val="24"/>
          <w:szCs w:val="24"/>
        </w:rPr>
      </w:pPr>
    </w:p>
    <w:tbl>
      <w:tblPr>
        <w:tblW w:w="8490" w:type="dxa"/>
        <w:jc w:val="center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23"/>
        <w:gridCol w:w="2067"/>
      </w:tblGrid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Goal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Year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D1697" w:rsidRPr="006D1697" w:rsidRDefault="006D1697" w:rsidP="006D1697">
            <w:pPr>
              <w:spacing w:after="0" w:line="240" w:lineRule="auto"/>
              <w:rPr>
                <w:rFonts w:ascii="Arial" w:hAnsi="Arial" w:cs="Arial"/>
                <w:color w:val="333333"/>
                <w:sz w:val="18"/>
                <w:szCs w:val="18"/>
              </w:rPr>
            </w:pPr>
            <w:r w:rsidRPr="006D1697"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6D1697" w:rsidRPr="006D1697" w:rsidTr="006D1697">
        <w:trPr>
          <w:trHeight w:val="492"/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D1697" w:rsidRPr="006D1697" w:rsidRDefault="006D1697" w:rsidP="006D1697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D1697" w:rsidRPr="006D1697" w:rsidRDefault="006D1697" w:rsidP="006D1697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6D1697" w:rsidRPr="006D1697" w:rsidTr="006D1697">
        <w:trPr>
          <w:trHeight w:val="483"/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D1697" w:rsidRPr="006D1697" w:rsidRDefault="006D1697" w:rsidP="006D1697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D1697" w:rsidRPr="006D1697" w:rsidRDefault="006D1697" w:rsidP="006D1697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</w:tr>
      <w:tr w:rsidR="006D1697" w:rsidRPr="006D1697" w:rsidTr="006D1697">
        <w:trPr>
          <w:trHeight w:val="483"/>
          <w:tblCellSpacing w:w="15" w:type="dxa"/>
          <w:jc w:val="center"/>
        </w:trPr>
        <w:tc>
          <w:tcPr>
            <w:tcW w:w="7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D1697" w:rsidRPr="006D1697" w:rsidRDefault="006D1697" w:rsidP="006D1697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D1697" w:rsidRPr="006D1697" w:rsidRDefault="006D1697" w:rsidP="006D1697">
            <w:pPr>
              <w:spacing w:after="0" w:line="240" w:lineRule="auto"/>
              <w:rPr>
                <w:rFonts w:ascii="Book Antiqua" w:hAnsi="Book Antiqua" w:cs="Arial"/>
                <w:b/>
                <w:bCs/>
                <w:color w:val="333333"/>
                <w:sz w:val="20"/>
                <w:szCs w:val="20"/>
              </w:rPr>
            </w:pPr>
          </w:p>
        </w:tc>
      </w:tr>
    </w:tbl>
    <w:p w:rsidR="009518DE" w:rsidRPr="006D1697" w:rsidRDefault="009518DE" w:rsidP="006D1697"/>
    <w:sectPr w:rsidR="009518DE" w:rsidRPr="006D1697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1DA5" w:rsidRDefault="00771DA5" w:rsidP="008D5DEB">
      <w:pPr>
        <w:spacing w:after="0" w:line="240" w:lineRule="auto"/>
      </w:pPr>
      <w:r>
        <w:separator/>
      </w:r>
    </w:p>
  </w:endnote>
  <w:endnote w:type="continuationSeparator" w:id="0">
    <w:p w:rsidR="00771DA5" w:rsidRDefault="00771DA5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1DA5" w:rsidRDefault="00771DA5" w:rsidP="008D5DEB">
      <w:pPr>
        <w:spacing w:after="0" w:line="240" w:lineRule="auto"/>
      </w:pPr>
      <w:r>
        <w:separator/>
      </w:r>
    </w:p>
  </w:footnote>
  <w:footnote w:type="continuationSeparator" w:id="0">
    <w:p w:rsidR="00771DA5" w:rsidRDefault="00771DA5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LinkedIn.com/company/glacier-point-solutions-inc-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rAUAWdLixywAAAA="/>
  </w:docVars>
  <w:rsids>
    <w:rsidRoot w:val="006A3952"/>
    <w:rsid w:val="0008441D"/>
    <w:rsid w:val="001360E2"/>
    <w:rsid w:val="0054768A"/>
    <w:rsid w:val="006A3952"/>
    <w:rsid w:val="006D1697"/>
    <w:rsid w:val="00771DA5"/>
    <w:rsid w:val="008217B1"/>
    <w:rsid w:val="00880371"/>
    <w:rsid w:val="008D5DEB"/>
    <w:rsid w:val="009518DE"/>
    <w:rsid w:val="00A9250D"/>
    <w:rsid w:val="00BD5C52"/>
    <w:rsid w:val="00BE10F2"/>
    <w:rsid w:val="00C17E42"/>
    <w:rsid w:val="00D97BCE"/>
    <w:rsid w:val="00DC2014"/>
    <w:rsid w:val="00E00B24"/>
    <w:rsid w:val="00EE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146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2017-05-05T13:43:00Z</dcterms:created>
  <dcterms:modified xsi:type="dcterms:W3CDTF">2017-05-05T13:43:00Z</dcterms:modified>
</cp:coreProperties>
</file>