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8AB" w:rsidRDefault="00EE58AB" w:rsidP="00EE58AB">
      <w:pPr>
        <w:spacing w:after="0" w:line="240" w:lineRule="auto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:rsidR="00EE58AB" w:rsidRDefault="00EE58AB" w:rsidP="00EE58AB">
      <w:pPr>
        <w:spacing w:after="0" w:line="240" w:lineRule="auto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:rsidR="00EE58AB" w:rsidRDefault="00EE58AB" w:rsidP="00EE58AB">
      <w:pPr>
        <w:spacing w:after="0" w:line="240" w:lineRule="auto"/>
        <w:jc w:val="center"/>
        <w:rPr>
          <w:rFonts w:asciiTheme="minorHAnsi" w:hAnsiTheme="minorHAnsi" w:cstheme="minorHAnsi"/>
          <w:bCs/>
          <w:color w:val="000000"/>
          <w:sz w:val="24"/>
          <w:szCs w:val="24"/>
        </w:rPr>
      </w:pPr>
      <w:proofErr w:type="gramStart"/>
      <w:r w:rsidRPr="00EE58AB">
        <w:rPr>
          <w:rFonts w:asciiTheme="minorHAnsi" w:hAnsiTheme="minorHAnsi" w:cstheme="minorHAnsi"/>
          <w:bCs/>
          <w:color w:val="000000"/>
          <w:sz w:val="24"/>
          <w:szCs w:val="24"/>
        </w:rPr>
        <w:t>Your</w:t>
      </w:r>
      <w:proofErr w:type="gramEnd"/>
      <w:r w:rsidRPr="00EE58AB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Life Mission Statement</w:t>
      </w:r>
    </w:p>
    <w:p w:rsidR="00EE58AB" w:rsidRPr="00EE58AB" w:rsidRDefault="00EE58AB" w:rsidP="00EE58AB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tbl>
      <w:tblPr>
        <w:tblW w:w="8689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9"/>
      </w:tblGrid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</w:tbl>
    <w:p w:rsidR="00EE58AB" w:rsidRDefault="00EE58AB" w:rsidP="00EE58AB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:rsidR="00EE58AB" w:rsidRDefault="00EE58AB" w:rsidP="00EE58AB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:rsidR="00EE58AB" w:rsidRDefault="00EE58AB" w:rsidP="00EE58AB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:rsidR="00EE58AB" w:rsidRDefault="00EE58AB" w:rsidP="00EE58AB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:rsidR="00EE58AB" w:rsidRDefault="00EE58AB" w:rsidP="00EE58AB">
      <w:pPr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:rsidR="00EE58AB" w:rsidRPr="00EE58AB" w:rsidRDefault="00EE58AB" w:rsidP="00EE58AB">
      <w:pPr>
        <w:spacing w:after="0" w:line="240" w:lineRule="auto"/>
        <w:jc w:val="center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EE58AB">
        <w:rPr>
          <w:rFonts w:asciiTheme="minorHAnsi" w:hAnsiTheme="minorHAnsi" w:cstheme="minorHAnsi"/>
          <w:bCs/>
          <w:color w:val="000000"/>
          <w:sz w:val="24"/>
          <w:szCs w:val="24"/>
        </w:rPr>
        <w:lastRenderedPageBreak/>
        <w:t>Family Mission Statement</w:t>
      </w:r>
    </w:p>
    <w:p w:rsidR="00EE58AB" w:rsidRPr="00EE58AB" w:rsidRDefault="00EE58AB" w:rsidP="00EE58AB">
      <w:pPr>
        <w:spacing w:after="0" w:line="240" w:lineRule="auto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</w:p>
    <w:tbl>
      <w:tblPr>
        <w:tblW w:w="8700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0"/>
      </w:tblGrid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EE58A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2A2643">
            <w:pPr>
              <w:spacing w:after="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6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</w:tbl>
    <w:p w:rsidR="00EE58AB" w:rsidRPr="00EE58AB" w:rsidRDefault="00EE58AB" w:rsidP="00EE58AB">
      <w:pPr>
        <w:spacing w:after="0" w:line="240" w:lineRule="auto"/>
        <w:jc w:val="center"/>
        <w:rPr>
          <w:rFonts w:asciiTheme="minorHAnsi" w:hAnsiTheme="minorHAnsi" w:cstheme="minorHAnsi"/>
          <w:bCs/>
          <w:color w:val="000000"/>
          <w:sz w:val="24"/>
          <w:szCs w:val="24"/>
        </w:rPr>
      </w:pPr>
      <w:proofErr w:type="gramStart"/>
      <w:r w:rsidRPr="00EE58AB">
        <w:rPr>
          <w:rFonts w:asciiTheme="minorHAnsi" w:hAnsiTheme="minorHAnsi" w:cstheme="minorHAnsi"/>
          <w:bCs/>
          <w:color w:val="000000"/>
          <w:sz w:val="24"/>
          <w:szCs w:val="24"/>
        </w:rPr>
        <w:lastRenderedPageBreak/>
        <w:t>Your</w:t>
      </w:r>
      <w:proofErr w:type="gramEnd"/>
      <w:r w:rsidRPr="00EE58AB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Work Mission Statement</w:t>
      </w:r>
    </w:p>
    <w:p w:rsidR="00EE58AB" w:rsidRPr="00EE58AB" w:rsidRDefault="00EE58AB" w:rsidP="00EE58AB">
      <w:pPr>
        <w:spacing w:after="0" w:line="240" w:lineRule="auto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</w:p>
    <w:tbl>
      <w:tblPr>
        <w:tblW w:w="8751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1"/>
      </w:tblGrid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EE58AB" w:rsidRPr="00EE58AB" w:rsidTr="00EE58AB">
        <w:trPr>
          <w:trHeight w:val="375"/>
          <w:tblCellSpacing w:w="15" w:type="dxa"/>
          <w:jc w:val="center"/>
        </w:trPr>
        <w:tc>
          <w:tcPr>
            <w:tcW w:w="872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EE58AB" w:rsidRPr="00EE58AB" w:rsidRDefault="00EE58AB" w:rsidP="00EE58AB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9518DE" w:rsidRPr="00EE58AB" w:rsidRDefault="00D97BCE" w:rsidP="00D97BCE">
      <w:pPr>
        <w:rPr>
          <w:rFonts w:asciiTheme="minorHAnsi" w:hAnsiTheme="minorHAnsi" w:cstheme="minorHAnsi"/>
          <w:sz w:val="24"/>
          <w:szCs w:val="24"/>
        </w:rPr>
      </w:pPr>
      <w:r w:rsidRPr="00EE58AB">
        <w:rPr>
          <w:rFonts w:asciiTheme="minorHAnsi" w:hAnsiTheme="minorHAnsi" w:cstheme="minorHAnsi"/>
          <w:color w:val="333333"/>
          <w:sz w:val="24"/>
          <w:szCs w:val="24"/>
        </w:rPr>
        <w:t> </w:t>
      </w:r>
    </w:p>
    <w:sectPr w:rsidR="009518DE" w:rsidRPr="00EE58AB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EA4" w:rsidRDefault="003C5EA4" w:rsidP="008D5DEB">
      <w:pPr>
        <w:spacing w:after="0" w:line="240" w:lineRule="auto"/>
      </w:pPr>
      <w:r>
        <w:separator/>
      </w:r>
    </w:p>
  </w:endnote>
  <w:endnote w:type="continuationSeparator" w:id="0">
    <w:p w:rsidR="003C5EA4" w:rsidRDefault="003C5EA4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EA4" w:rsidRDefault="003C5EA4" w:rsidP="008D5DEB">
      <w:pPr>
        <w:spacing w:after="0" w:line="240" w:lineRule="auto"/>
      </w:pPr>
      <w:r>
        <w:separator/>
      </w:r>
    </w:p>
  </w:footnote>
  <w:footnote w:type="continuationSeparator" w:id="0">
    <w:p w:rsidR="003C5EA4" w:rsidRDefault="003C5EA4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LinkedIn.com/company/glacier-point-solutions-inc-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rAUAWdLixywAAAA="/>
  </w:docVars>
  <w:rsids>
    <w:rsidRoot w:val="006A3952"/>
    <w:rsid w:val="0008441D"/>
    <w:rsid w:val="001360E2"/>
    <w:rsid w:val="003C5EA4"/>
    <w:rsid w:val="0054768A"/>
    <w:rsid w:val="006A3952"/>
    <w:rsid w:val="008217B1"/>
    <w:rsid w:val="00880371"/>
    <w:rsid w:val="008D5DEB"/>
    <w:rsid w:val="009518DE"/>
    <w:rsid w:val="00BE10F2"/>
    <w:rsid w:val="00D97BCE"/>
    <w:rsid w:val="00DC2014"/>
    <w:rsid w:val="00E00B24"/>
    <w:rsid w:val="00EE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1</TotalTime>
  <Pages>3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246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2017-04-06T17:12:00Z</dcterms:created>
  <dcterms:modified xsi:type="dcterms:W3CDTF">2017-04-06T17:12:00Z</dcterms:modified>
</cp:coreProperties>
</file>