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AB4A1C">
        <w:rPr>
          <w:rFonts w:asciiTheme="minorHAnsi" w:hAnsiTheme="minorHAnsi" w:cstheme="minorHAnsi"/>
          <w:b/>
          <w:bCs/>
          <w:color w:val="000000"/>
          <w:sz w:val="24"/>
          <w:szCs w:val="24"/>
        </w:rPr>
        <w:t>SWOT Analysis</w:t>
      </w:r>
    </w:p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8625" w:type="dxa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9"/>
        <w:gridCol w:w="4286"/>
      </w:tblGrid>
      <w:tr w:rsidR="00AB4A1C" w:rsidRPr="00AB4A1C" w:rsidTr="00AB4A1C">
        <w:trPr>
          <w:trHeight w:val="375"/>
          <w:tblCellSpacing w:w="15" w:type="dxa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Strengths</w:t>
            </w:r>
          </w:p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</w:p>
          <w:p w:rsidR="00AB4A1C" w:rsidRP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 Weaknesses</w:t>
            </w:r>
          </w:p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</w:p>
          <w:p w:rsidR="00AB4A1C" w:rsidRP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B4A1C" w:rsidRPr="00AB4A1C" w:rsidTr="00AB4A1C">
        <w:trPr>
          <w:trHeight w:val="375"/>
          <w:tblCellSpacing w:w="15" w:type="dxa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Opportunities</w:t>
            </w:r>
          </w:p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</w:p>
          <w:p w:rsidR="00AB4A1C" w:rsidRP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Threats</w:t>
            </w:r>
          </w:p>
          <w:p w:rsid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</w:p>
          <w:p w:rsidR="00AB4A1C" w:rsidRPr="00AB4A1C" w:rsidRDefault="00AB4A1C" w:rsidP="00AB4A1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  <w:bookmarkStart w:id="0" w:name="_GoBack"/>
            <w:bookmarkEnd w:id="0"/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AB4A1C" w:rsidRPr="00AB4A1C" w:rsidRDefault="00AB4A1C" w:rsidP="00AB4A1C">
      <w:pPr>
        <w:spacing w:after="18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B4A1C">
        <w:rPr>
          <w:rFonts w:asciiTheme="minorHAnsi" w:hAnsiTheme="minorHAnsi" w:cstheme="minorHAnsi"/>
          <w:color w:val="000000"/>
          <w:sz w:val="18"/>
          <w:szCs w:val="18"/>
        </w:rPr>
        <w:t> </w:t>
      </w:r>
    </w:p>
    <w:p w:rsidR="00AB4A1C" w:rsidRPr="00AB4A1C" w:rsidRDefault="00AB4A1C" w:rsidP="00AB4A1C">
      <w:pPr>
        <w:spacing w:after="18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B4A1C">
        <w:rPr>
          <w:rFonts w:asciiTheme="minorHAnsi" w:hAnsiTheme="minorHAnsi" w:cstheme="minorHAnsi"/>
          <w:color w:val="000000"/>
          <w:sz w:val="18"/>
          <w:szCs w:val="18"/>
        </w:rPr>
        <w:t> </w:t>
      </w:r>
    </w:p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proofErr w:type="gramStart"/>
      <w:r w:rsidRPr="00AB4A1C">
        <w:rPr>
          <w:rFonts w:asciiTheme="minorHAnsi" w:hAnsiTheme="minorHAnsi" w:cstheme="minorHAnsi"/>
          <w:b/>
          <w:bCs/>
          <w:color w:val="000000"/>
          <w:sz w:val="24"/>
          <w:szCs w:val="24"/>
        </w:rPr>
        <w:t>Your</w:t>
      </w:r>
      <w:proofErr w:type="gramEnd"/>
      <w:r w:rsidRPr="00AB4A1C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SWOT Analysis – Goals</w:t>
      </w:r>
    </w:p>
    <w:p w:rsidR="00AB4A1C" w:rsidRPr="00AB4A1C" w:rsidRDefault="00AB4A1C" w:rsidP="00AB4A1C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10485" w:type="dxa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5"/>
        <w:gridCol w:w="5400"/>
      </w:tblGrid>
      <w:tr w:rsidR="00AB4A1C" w:rsidRPr="00AB4A1C" w:rsidTr="00AB4A1C">
        <w:trPr>
          <w:trHeight w:val="375"/>
          <w:tblCellSpacing w:w="15" w:type="dxa"/>
        </w:trPr>
        <w:tc>
          <w:tcPr>
            <w:tcW w:w="5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How can I (we) capitalize on my (our</w:t>
            </w:r>
            <w:proofErr w:type="gramStart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)  strengths</w:t>
            </w:r>
            <w:proofErr w:type="gramEnd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?</w:t>
            </w:r>
          </w:p>
          <w:p w:rsid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</w:p>
          <w:p w:rsidR="00AB4A1C" w:rsidRP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How can I (we) compensate for my (our</w:t>
            </w:r>
            <w:proofErr w:type="gramStart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)  weaknesses</w:t>
            </w:r>
            <w:proofErr w:type="gramEnd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?</w:t>
            </w:r>
          </w:p>
          <w:p w:rsid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</w:p>
          <w:p w:rsidR="00AB4A1C" w:rsidRP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B4A1C" w:rsidRPr="00AB4A1C" w:rsidTr="00AB4A1C">
        <w:trPr>
          <w:trHeight w:val="375"/>
          <w:tblCellSpacing w:w="15" w:type="dxa"/>
        </w:trPr>
        <w:tc>
          <w:tcPr>
            <w:tcW w:w="5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 xml:space="preserve">How can I (we) take advantage of </w:t>
            </w:r>
            <w:proofErr w:type="gramStart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our  opportunities</w:t>
            </w:r>
            <w:proofErr w:type="gramEnd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?</w:t>
            </w:r>
          </w:p>
          <w:p w:rsid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</w:p>
          <w:p w:rsidR="00AB4A1C" w:rsidRP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</w:pPr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 xml:space="preserve">How can I (we) prepare for or prevent </w:t>
            </w:r>
            <w:proofErr w:type="gramStart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the  impact</w:t>
            </w:r>
            <w:proofErr w:type="gramEnd"/>
            <w:r w:rsidRPr="00AB4A1C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 xml:space="preserve"> of my (our) threats?</w:t>
            </w:r>
          </w:p>
          <w:p w:rsidR="00AB4A1C" w:rsidRPr="00AB4A1C" w:rsidRDefault="00AB4A1C" w:rsidP="00AB4A1C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  <w:p w:rsidR="00AB4A1C" w:rsidRPr="00AB4A1C" w:rsidRDefault="00AB4A1C" w:rsidP="00AB4A1C">
            <w:pPr>
              <w:spacing w:after="18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B4A1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D0477E" w:rsidRPr="00AB4A1C" w:rsidRDefault="00D0477E" w:rsidP="00AB4A1C"/>
    <w:sectPr w:rsidR="00D0477E" w:rsidRPr="00AB4A1C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63D" w:rsidRDefault="00A0063D" w:rsidP="008D5DEB">
      <w:pPr>
        <w:spacing w:after="0" w:line="240" w:lineRule="auto"/>
      </w:pPr>
      <w:r>
        <w:separator/>
      </w:r>
    </w:p>
  </w:endnote>
  <w:endnote w:type="continuationSeparator" w:id="0">
    <w:p w:rsidR="00A0063D" w:rsidRDefault="00A0063D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 wp14:anchorId="5248AF6E" wp14:editId="497EF503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63D" w:rsidRDefault="00A0063D" w:rsidP="008D5DEB">
      <w:pPr>
        <w:spacing w:after="0" w:line="240" w:lineRule="auto"/>
      </w:pPr>
      <w:r>
        <w:separator/>
      </w:r>
    </w:p>
  </w:footnote>
  <w:footnote w:type="continuationSeparator" w:id="0">
    <w:p w:rsidR="00A0063D" w:rsidRDefault="00A0063D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 wp14:anchorId="6FAB050D" wp14:editId="0EEDC26E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184CF9"/>
    <w:rsid w:val="001C3A39"/>
    <w:rsid w:val="003023DE"/>
    <w:rsid w:val="00375F31"/>
    <w:rsid w:val="004003D4"/>
    <w:rsid w:val="00400B83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0063D"/>
    <w:rsid w:val="00A56D59"/>
    <w:rsid w:val="00A9250D"/>
    <w:rsid w:val="00AB4A1C"/>
    <w:rsid w:val="00BD5C52"/>
    <w:rsid w:val="00BE10F2"/>
    <w:rsid w:val="00CF02D4"/>
    <w:rsid w:val="00D0477E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381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2017-04-19T17:13:00Z</dcterms:created>
  <dcterms:modified xsi:type="dcterms:W3CDTF">2017-04-19T17:13:00Z</dcterms:modified>
</cp:coreProperties>
</file>