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77E" w:rsidRDefault="00D0477E" w:rsidP="00AB4A1C">
      <w:pPr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tbl>
      <w:tblPr>
        <w:tblW w:w="8685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9"/>
        <w:gridCol w:w="2543"/>
        <w:gridCol w:w="1443"/>
      </w:tblGrid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b/>
                <w:bCs/>
                <w:color w:val="333333"/>
              </w:rPr>
              <w:t> Type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b/>
                <w:bCs/>
                <w:color w:val="333333"/>
              </w:rPr>
              <w:t> Subject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b/>
                <w:bCs/>
                <w:color w:val="333333"/>
              </w:rPr>
              <w:t> When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Community education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bookmarkStart w:id="0" w:name="_GoBack"/>
            <w:bookmarkEnd w:id="0"/>
            <w:r w:rsidRPr="0039010C">
              <w:rPr>
                <w:rFonts w:asciiTheme="minorHAnsi" w:hAnsiTheme="minorHAnsi" w:cstheme="minorHAnsi"/>
                <w:color w:val="333333"/>
              </w:rPr>
              <w:t> Private classes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Retreats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Reading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Skill building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Being mentored/coached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Educational travel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Certifications/Professional  Designations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Degrees/Graduate Work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License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Increase knowledge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Develop new skills or enhance  existing  skills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Manage or change behaviors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Change attitudes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  <w:tr w:rsidR="0039010C" w:rsidRPr="0039010C" w:rsidTr="0039010C">
        <w:trPr>
          <w:trHeight w:val="375"/>
          <w:tblCellSpacing w:w="15" w:type="dxa"/>
          <w:jc w:val="center"/>
        </w:trPr>
        <w:tc>
          <w:tcPr>
            <w:tcW w:w="9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Build Mental Acuity (Puzzles, collect  quotations, speed reading, study)</w:t>
            </w:r>
          </w:p>
        </w:tc>
        <w:tc>
          <w:tcPr>
            <w:tcW w:w="11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  <w:tc>
          <w:tcPr>
            <w:tcW w:w="5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9010C" w:rsidRPr="0039010C" w:rsidRDefault="0039010C" w:rsidP="0039010C">
            <w:pPr>
              <w:spacing w:after="0" w:line="240" w:lineRule="auto"/>
              <w:rPr>
                <w:rFonts w:asciiTheme="minorHAnsi" w:hAnsiTheme="minorHAnsi" w:cstheme="minorHAnsi"/>
                <w:color w:val="333333"/>
              </w:rPr>
            </w:pPr>
            <w:r w:rsidRPr="0039010C">
              <w:rPr>
                <w:rFonts w:asciiTheme="minorHAnsi" w:hAnsiTheme="minorHAnsi" w:cstheme="minorHAnsi"/>
                <w:color w:val="333333"/>
              </w:rPr>
              <w:t> </w:t>
            </w:r>
          </w:p>
        </w:tc>
      </w:tr>
    </w:tbl>
    <w:p w:rsidR="0039010C" w:rsidRPr="0039010C" w:rsidRDefault="0039010C" w:rsidP="0039010C">
      <w:pPr>
        <w:spacing w:before="100" w:beforeAutospacing="1" w:after="100" w:afterAutospacing="1" w:line="240" w:lineRule="auto"/>
        <w:rPr>
          <w:rFonts w:ascii="Georgia" w:hAnsi="Georgia"/>
          <w:color w:val="333333"/>
          <w:sz w:val="24"/>
          <w:szCs w:val="24"/>
        </w:rPr>
      </w:pPr>
      <w:r w:rsidRPr="0039010C">
        <w:rPr>
          <w:rFonts w:ascii="Georgia" w:hAnsi="Georgia"/>
          <w:b/>
          <w:bCs/>
          <w:color w:val="333333"/>
          <w:sz w:val="24"/>
          <w:szCs w:val="24"/>
        </w:rPr>
        <w:t> </w:t>
      </w:r>
    </w:p>
    <w:p w:rsidR="0039010C" w:rsidRPr="00AB4A1C" w:rsidRDefault="0039010C" w:rsidP="00AB4A1C"/>
    <w:sectPr w:rsidR="0039010C" w:rsidRPr="00AB4A1C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C50" w:rsidRDefault="00894C50" w:rsidP="008D5DEB">
      <w:pPr>
        <w:spacing w:after="0" w:line="240" w:lineRule="auto"/>
      </w:pPr>
      <w:r>
        <w:separator/>
      </w:r>
    </w:p>
  </w:endnote>
  <w:endnote w:type="continuationSeparator" w:id="0">
    <w:p w:rsidR="00894C50" w:rsidRDefault="00894C50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C50" w:rsidRDefault="00894C50" w:rsidP="008D5DEB">
      <w:pPr>
        <w:spacing w:after="0" w:line="240" w:lineRule="auto"/>
      </w:pPr>
      <w:r>
        <w:separator/>
      </w:r>
    </w:p>
  </w:footnote>
  <w:footnote w:type="continuationSeparator" w:id="0">
    <w:p w:rsidR="00894C50" w:rsidRDefault="00894C50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84CF9"/>
    <w:rsid w:val="001C3A39"/>
    <w:rsid w:val="003023DE"/>
    <w:rsid w:val="00375F31"/>
    <w:rsid w:val="0039010C"/>
    <w:rsid w:val="004003D4"/>
    <w:rsid w:val="00400B83"/>
    <w:rsid w:val="0054768A"/>
    <w:rsid w:val="005C1A37"/>
    <w:rsid w:val="00635DB2"/>
    <w:rsid w:val="006A3952"/>
    <w:rsid w:val="00706CE6"/>
    <w:rsid w:val="008217B1"/>
    <w:rsid w:val="00880371"/>
    <w:rsid w:val="00894C50"/>
    <w:rsid w:val="008D5DEB"/>
    <w:rsid w:val="009518DE"/>
    <w:rsid w:val="00A56D59"/>
    <w:rsid w:val="00A9250D"/>
    <w:rsid w:val="00AB4A1C"/>
    <w:rsid w:val="00BD5C52"/>
    <w:rsid w:val="00BE10F2"/>
    <w:rsid w:val="00CF02D4"/>
    <w:rsid w:val="00D0477E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481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2017-04-19T17:14:00Z</dcterms:created>
  <dcterms:modified xsi:type="dcterms:W3CDTF">2017-04-19T17:14:00Z</dcterms:modified>
</cp:coreProperties>
</file>