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A39" w:rsidRDefault="001C3A39" w:rsidP="001C3A39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  <w:bookmarkStart w:id="0" w:name="_GoBack"/>
      <w:bookmarkEnd w:id="0"/>
    </w:p>
    <w:p w:rsidR="001C3A39" w:rsidRDefault="001C3A39" w:rsidP="001C3A39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:rsidR="001C3A39" w:rsidRPr="001C3A39" w:rsidRDefault="001C3A39" w:rsidP="001C3A39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color w:val="333333"/>
          <w:sz w:val="24"/>
          <w:szCs w:val="24"/>
        </w:rPr>
      </w:pPr>
      <w:r w:rsidRPr="001C3A39">
        <w:rPr>
          <w:rFonts w:asciiTheme="minorHAnsi" w:hAnsiTheme="minorHAnsi" w:cstheme="minorHAnsi"/>
          <w:b/>
          <w:bCs/>
          <w:color w:val="333333"/>
          <w:sz w:val="24"/>
          <w:szCs w:val="24"/>
        </w:rPr>
        <w:t>Home Purchase, Maintenance, Repair Goals</w:t>
      </w:r>
    </w:p>
    <w:tbl>
      <w:tblPr>
        <w:tblW w:w="8685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9"/>
        <w:gridCol w:w="1735"/>
        <w:gridCol w:w="1331"/>
      </w:tblGrid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Home Goal</w:t>
            </w: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Cost</w:t>
            </w: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Year</w:t>
            </w: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1C3A39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1C3A39" w:rsidRPr="001C3A39" w:rsidTr="001C3A39">
        <w:trPr>
          <w:trHeight w:val="375"/>
          <w:tblCellSpacing w:w="15" w:type="dxa"/>
          <w:jc w:val="center"/>
        </w:trPr>
        <w:tc>
          <w:tcPr>
            <w:tcW w:w="55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C3A39" w:rsidRPr="001C3A39" w:rsidRDefault="001C3A39" w:rsidP="001C3A39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</w:tbl>
    <w:p w:rsidR="00CF02D4" w:rsidRPr="001C3A39" w:rsidRDefault="00CF02D4" w:rsidP="001C3A39"/>
    <w:sectPr w:rsidR="00CF02D4" w:rsidRPr="001C3A39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499" w:rsidRDefault="00126499" w:rsidP="008D5DEB">
      <w:pPr>
        <w:spacing w:after="0" w:line="240" w:lineRule="auto"/>
      </w:pPr>
      <w:r>
        <w:separator/>
      </w:r>
    </w:p>
  </w:endnote>
  <w:endnote w:type="continuationSeparator" w:id="0">
    <w:p w:rsidR="00126499" w:rsidRDefault="00126499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 wp14:anchorId="5248AF6E" wp14:editId="497EF503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499" w:rsidRDefault="00126499" w:rsidP="008D5DEB">
      <w:pPr>
        <w:spacing w:after="0" w:line="240" w:lineRule="auto"/>
      </w:pPr>
      <w:r>
        <w:separator/>
      </w:r>
    </w:p>
  </w:footnote>
  <w:footnote w:type="continuationSeparator" w:id="0">
    <w:p w:rsidR="00126499" w:rsidRDefault="00126499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 wp14:anchorId="6FAB050D" wp14:editId="0EEDC26E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</w:t>
    </w:r>
    <w:proofErr w:type="spellStart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inc</w:t>
    </w:r>
    <w:proofErr w:type="spellEnd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qgUAmoHP7CwAAAA="/>
  </w:docVars>
  <w:rsids>
    <w:rsidRoot w:val="006A3952"/>
    <w:rsid w:val="0008441D"/>
    <w:rsid w:val="00126499"/>
    <w:rsid w:val="001360E2"/>
    <w:rsid w:val="00184CF9"/>
    <w:rsid w:val="001C3A39"/>
    <w:rsid w:val="003023DE"/>
    <w:rsid w:val="00400B83"/>
    <w:rsid w:val="0054768A"/>
    <w:rsid w:val="005C1A37"/>
    <w:rsid w:val="00635DB2"/>
    <w:rsid w:val="006A3952"/>
    <w:rsid w:val="00706CE6"/>
    <w:rsid w:val="008217B1"/>
    <w:rsid w:val="00880371"/>
    <w:rsid w:val="008D5DEB"/>
    <w:rsid w:val="009518DE"/>
    <w:rsid w:val="00A56D59"/>
    <w:rsid w:val="00A9250D"/>
    <w:rsid w:val="00BD5C52"/>
    <w:rsid w:val="00BE10F2"/>
    <w:rsid w:val="00CF02D4"/>
    <w:rsid w:val="00D97BCE"/>
    <w:rsid w:val="00DC2014"/>
    <w:rsid w:val="00E00B24"/>
    <w:rsid w:val="00EE58AB"/>
    <w:rsid w:val="00F4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3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147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2017-04-19T17:04:00Z</dcterms:created>
  <dcterms:modified xsi:type="dcterms:W3CDTF">2017-04-19T17:04:00Z</dcterms:modified>
</cp:coreProperties>
</file>