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6CE6" w:rsidRPr="00706CE6" w:rsidRDefault="00706CE6" w:rsidP="00706CE6">
      <w:pPr>
        <w:spacing w:after="0" w:line="240" w:lineRule="auto"/>
        <w:jc w:val="center"/>
        <w:rPr>
          <w:rFonts w:asciiTheme="minorHAnsi" w:hAnsiTheme="minorHAnsi" w:cstheme="minorHAnsi"/>
          <w:color w:val="000000"/>
          <w:sz w:val="24"/>
          <w:szCs w:val="24"/>
        </w:rPr>
      </w:pPr>
      <w:bookmarkStart w:id="0" w:name="_GoBack"/>
      <w:r w:rsidRPr="00706CE6">
        <w:rPr>
          <w:rFonts w:asciiTheme="minorHAnsi" w:hAnsiTheme="minorHAnsi" w:cstheme="minorHAnsi"/>
          <w:b/>
          <w:bCs/>
          <w:color w:val="000000"/>
          <w:sz w:val="24"/>
          <w:szCs w:val="24"/>
        </w:rPr>
        <w:t>Your Financial Goals</w:t>
      </w:r>
      <w:bookmarkEnd w:id="0"/>
    </w:p>
    <w:p w:rsidR="00706CE6" w:rsidRDefault="00706CE6" w:rsidP="00706CE6">
      <w:pPr>
        <w:spacing w:after="0" w:line="240" w:lineRule="auto"/>
        <w:rPr>
          <w:rFonts w:asciiTheme="minorHAnsi" w:hAnsiTheme="minorHAnsi" w:cstheme="minorHAnsi"/>
          <w:b/>
          <w:bCs/>
          <w:color w:val="000000"/>
        </w:rPr>
      </w:pP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b/>
          <w:bCs/>
          <w:color w:val="000000"/>
        </w:rPr>
        <w:t>Income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Income Streams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Business or Job Income 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Investment Income 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Dividends________________________________________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Side Business Income_______________________________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Inheritance________________________________________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Rental Property____________________________________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Business Expenses___________________________________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Taxes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Do it yourself or get a tax advisor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Ways to maximize deductions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_______________________________________________</w:t>
      </w:r>
      <w:r w:rsidRPr="00706CE6">
        <w:rPr>
          <w:rFonts w:asciiTheme="minorHAnsi" w:hAnsiTheme="minorHAnsi" w:cstheme="minorHAnsi"/>
          <w:color w:val="000000"/>
        </w:rPr>
        <w:br/>
        <w:t>_______________________________________________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Create Balance Sheet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b/>
          <w:bCs/>
          <w:color w:val="000000"/>
        </w:rPr>
        <w:t>Savings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Liquid Assets_______________________________________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401K/SEP Contribution______________________________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Obtain a financial advisor(s) __Yes</w:t>
      </w:r>
      <w:proofErr w:type="gramStart"/>
      <w:r w:rsidRPr="00706CE6">
        <w:rPr>
          <w:rFonts w:asciiTheme="minorHAnsi" w:hAnsiTheme="minorHAnsi" w:cstheme="minorHAnsi"/>
          <w:color w:val="000000"/>
        </w:rPr>
        <w:t>  _</w:t>
      </w:r>
      <w:proofErr w:type="gramEnd"/>
      <w:r w:rsidRPr="00706CE6">
        <w:rPr>
          <w:rFonts w:asciiTheme="minorHAnsi" w:hAnsiTheme="minorHAnsi" w:cstheme="minorHAnsi"/>
          <w:color w:val="000000"/>
        </w:rPr>
        <w:t>_No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Save 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b/>
          <w:bCs/>
          <w:color w:val="000000"/>
        </w:rPr>
        <w:t>Debt Management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Pay off credit cards____________________________________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Pay off house by_ 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Pay off car by 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Goal Net Worth 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b/>
          <w:bCs/>
          <w:color w:val="000000"/>
        </w:rPr>
        <w:t>Budget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Monthly Budget/Expenses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House Payment 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Car ______________________________________________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Payment 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Gas _____________________________________________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Utilities 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Food _____________________________________________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Phone 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Electric, Gas, Water, Refuse 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Dry Cleaning 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Clothes 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Hair ______________________________________________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Entertainment 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Recurrent Expenses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Vacation 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lastRenderedPageBreak/>
        <w:t>Home Maintenance/Improvement 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Car ______________________________________________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Charity _______________________________________________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Business Expenses 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Business Equipment 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Business Supplies 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Travel 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Stationary 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Educational Funds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Personal __________________________________________</w:t>
      </w:r>
      <w:r w:rsidRPr="00706CE6">
        <w:rPr>
          <w:rFonts w:asciiTheme="minorHAnsi" w:hAnsiTheme="minorHAnsi" w:cstheme="minorHAnsi"/>
          <w:b/>
          <w:bCs/>
          <w:color w:val="000000"/>
        </w:rPr>
        <w:t> 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Children 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Austerity Measures/Cost Reduction 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Retirement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Monetary Needs Analysis (including inflation) 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Retirement Budget 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Income Streams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Social Security_____________________________________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Retirement_________________________________________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401 K____________________________________________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Investments________________________________________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Reverse Mortgage___________________________________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House Sale_______________________________________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Rental Property_____________________________________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Part Time Work_____________________________________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Date for Retirement or Semi-Retirement_______________________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Risk Management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Medical Insurance________________________________________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Car Insurance___________________________________________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Short Term Disability____________________________________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Long Term Disability_____________________________________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Home Owners Insurance___________________________________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Life Insurance___________________________________________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Business Insurance_______________________________________</w:t>
      </w:r>
    </w:p>
    <w:p w:rsidR="00706CE6" w:rsidRPr="00706CE6" w:rsidRDefault="00706CE6" w:rsidP="00706CE6">
      <w:pPr>
        <w:spacing w:after="0" w:line="240" w:lineRule="auto"/>
        <w:rPr>
          <w:rFonts w:asciiTheme="minorHAnsi" w:hAnsiTheme="minorHAnsi" w:cstheme="minorHAnsi"/>
          <w:color w:val="000000"/>
        </w:rPr>
      </w:pPr>
      <w:r w:rsidRPr="00706CE6">
        <w:rPr>
          <w:rFonts w:asciiTheme="minorHAnsi" w:hAnsiTheme="minorHAnsi" w:cstheme="minorHAnsi"/>
          <w:color w:val="000000"/>
        </w:rPr>
        <w:t>Will/Trust_____________________________________________</w:t>
      </w:r>
    </w:p>
    <w:p w:rsidR="009518DE" w:rsidRPr="00706CE6" w:rsidRDefault="009518DE" w:rsidP="00706CE6">
      <w:pPr>
        <w:rPr>
          <w:rFonts w:asciiTheme="minorHAnsi" w:hAnsiTheme="minorHAnsi" w:cstheme="minorHAnsi"/>
        </w:rPr>
      </w:pPr>
    </w:p>
    <w:sectPr w:rsidR="009518DE" w:rsidRPr="00706CE6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1A37" w:rsidRDefault="005C1A37" w:rsidP="008D5DEB">
      <w:pPr>
        <w:spacing w:after="0" w:line="240" w:lineRule="auto"/>
      </w:pPr>
      <w:r>
        <w:separator/>
      </w:r>
    </w:p>
  </w:endnote>
  <w:endnote w:type="continuationSeparator" w:id="0">
    <w:p w:rsidR="005C1A37" w:rsidRDefault="005C1A37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1A37" w:rsidRDefault="005C1A37" w:rsidP="008D5DEB">
      <w:pPr>
        <w:spacing w:after="0" w:line="240" w:lineRule="auto"/>
      </w:pPr>
      <w:r>
        <w:separator/>
      </w:r>
    </w:p>
  </w:footnote>
  <w:footnote w:type="continuationSeparator" w:id="0">
    <w:p w:rsidR="005C1A37" w:rsidRDefault="005C1A37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LinkedIn.com/company/glacier-point-solutions-inc-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rAUAWdLixywAAAA="/>
  </w:docVars>
  <w:rsids>
    <w:rsidRoot w:val="006A3952"/>
    <w:rsid w:val="0008441D"/>
    <w:rsid w:val="001360E2"/>
    <w:rsid w:val="0054768A"/>
    <w:rsid w:val="005C1A37"/>
    <w:rsid w:val="00635DB2"/>
    <w:rsid w:val="006A3952"/>
    <w:rsid w:val="00706CE6"/>
    <w:rsid w:val="008217B1"/>
    <w:rsid w:val="00880371"/>
    <w:rsid w:val="008D5DEB"/>
    <w:rsid w:val="009518DE"/>
    <w:rsid w:val="00A9250D"/>
    <w:rsid w:val="00BD5C52"/>
    <w:rsid w:val="00BE10F2"/>
    <w:rsid w:val="00D97BCE"/>
    <w:rsid w:val="00DC2014"/>
    <w:rsid w:val="00E00B24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2</Pages>
  <Words>513</Words>
  <Characters>2927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3434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2017-04-06T17:18:00Z</dcterms:created>
  <dcterms:modified xsi:type="dcterms:W3CDTF">2017-04-06T17:18:00Z</dcterms:modified>
</cp:coreProperties>
</file>