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DB2" w:rsidRDefault="00635DB2" w:rsidP="00635DB2">
      <w:pPr>
        <w:spacing w:after="0" w:line="24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bookmarkStart w:id="0" w:name="_GoBack"/>
      <w:r w:rsidRPr="00635DB2">
        <w:rPr>
          <w:rFonts w:asciiTheme="minorHAnsi" w:hAnsiTheme="minorHAnsi" w:cstheme="minorHAnsi"/>
          <w:b/>
          <w:bCs/>
          <w:color w:val="000000"/>
          <w:sz w:val="24"/>
          <w:szCs w:val="24"/>
        </w:rPr>
        <w:t>Career/Business Goals</w:t>
      </w:r>
    </w:p>
    <w:bookmarkEnd w:id="0"/>
    <w:p w:rsidR="00635DB2" w:rsidRPr="00635DB2" w:rsidRDefault="00635DB2" w:rsidP="00635DB2">
      <w:pPr>
        <w:spacing w:after="0" w:line="240" w:lineRule="auto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</w:p>
    <w:p w:rsidR="00635DB2" w:rsidRPr="00635DB2" w:rsidRDefault="00635DB2" w:rsidP="00635DB2">
      <w:pPr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  <w:r w:rsidRPr="00635DB2">
        <w:rPr>
          <w:rFonts w:asciiTheme="minorHAnsi" w:hAnsiTheme="minorHAnsi" w:cstheme="minorHAnsi"/>
          <w:color w:val="000000"/>
        </w:rPr>
        <w:t>Create goals that will help you shape the work you have to match your desired work characteristics more closely:</w:t>
      </w:r>
    </w:p>
    <w:p w:rsidR="00635DB2" w:rsidRPr="00635DB2" w:rsidRDefault="00635DB2" w:rsidP="00635DB2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tbl>
      <w:tblPr>
        <w:tblW w:w="10249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49"/>
      </w:tblGrid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Arial" w:hAnsi="Arial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35DB2" w:rsidRPr="00635DB2" w:rsidRDefault="00635DB2" w:rsidP="00635DB2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35DB2">
              <w:rPr>
                <w:rFonts w:ascii="Book Antiqua" w:hAnsi="Book Antiqua" w:cs="Arial"/>
                <w:color w:val="333333"/>
                <w:sz w:val="20"/>
                <w:szCs w:val="20"/>
              </w:rPr>
              <w:t> </w:t>
            </w: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  <w:tr w:rsidR="00635DB2" w:rsidRPr="00635DB2" w:rsidTr="00635DB2">
        <w:trPr>
          <w:trHeight w:val="375"/>
          <w:tblCellSpacing w:w="15" w:type="dxa"/>
          <w:jc w:val="center"/>
        </w:trPr>
        <w:tc>
          <w:tcPr>
            <w:tcW w:w="102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35DB2" w:rsidRPr="00635DB2" w:rsidRDefault="00635DB2" w:rsidP="00635DB2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</w:tr>
    </w:tbl>
    <w:p w:rsidR="009518DE" w:rsidRPr="00635DB2" w:rsidRDefault="009518DE" w:rsidP="00635DB2"/>
    <w:sectPr w:rsidR="009518DE" w:rsidRPr="00635DB2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C74" w:rsidRDefault="002A5C74" w:rsidP="008D5DEB">
      <w:pPr>
        <w:spacing w:after="0" w:line="240" w:lineRule="auto"/>
      </w:pPr>
      <w:r>
        <w:separator/>
      </w:r>
    </w:p>
  </w:endnote>
  <w:endnote w:type="continuationSeparator" w:id="0">
    <w:p w:rsidR="002A5C74" w:rsidRDefault="002A5C74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C74" w:rsidRDefault="002A5C74" w:rsidP="008D5DEB">
      <w:pPr>
        <w:spacing w:after="0" w:line="240" w:lineRule="auto"/>
      </w:pPr>
      <w:r>
        <w:separator/>
      </w:r>
    </w:p>
  </w:footnote>
  <w:footnote w:type="continuationSeparator" w:id="0">
    <w:p w:rsidR="002A5C74" w:rsidRDefault="002A5C74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2A5C74"/>
    <w:rsid w:val="0054768A"/>
    <w:rsid w:val="00635DB2"/>
    <w:rsid w:val="006A3952"/>
    <w:rsid w:val="008217B1"/>
    <w:rsid w:val="00880371"/>
    <w:rsid w:val="008D5DEB"/>
    <w:rsid w:val="009518DE"/>
    <w:rsid w:val="00A9250D"/>
    <w:rsid w:val="00BD5C52"/>
    <w:rsid w:val="00BE10F2"/>
    <w:rsid w:val="00D97BCE"/>
    <w:rsid w:val="00DC2014"/>
    <w:rsid w:val="00E00B24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191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2017-04-06T17:16:00Z</dcterms:created>
  <dcterms:modified xsi:type="dcterms:W3CDTF">2017-04-06T17:16:00Z</dcterms:modified>
</cp:coreProperties>
</file>