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0E2" w:rsidRPr="001360E2" w:rsidRDefault="001360E2" w:rsidP="001360E2">
      <w:r w:rsidRPr="001360E2">
        <w:rPr>
          <w:b/>
          <w:bCs/>
        </w:rPr>
        <w:t>95 Year Old Exercise</w:t>
      </w:r>
    </w:p>
    <w:p w:rsidR="006A3952" w:rsidRDefault="001360E2" w:rsidP="006A3952">
      <w:r w:rsidRPr="001360E2">
        <w:t>If you were 95 years old, were drawing your last breath and you were given a beautiful gift, to go back in time and help this person have a better life.</w:t>
      </w:r>
      <w:r>
        <w:t xml:space="preserve"> </w:t>
      </w:r>
      <w:r w:rsidRPr="001360E2">
        <w:t xml:space="preserve">What advice would you give this person (you) to be more successful personally and </w:t>
      </w:r>
      <w:r w:rsidR="006A3952">
        <w:t>professionally?</w:t>
      </w:r>
    </w:p>
    <w:tbl>
      <w:tblPr>
        <w:tblpPr w:leftFromText="180" w:rightFromText="180" w:vertAnchor="text" w:horzAnchor="margin" w:tblpXSpec="center" w:tblpY="1242"/>
        <w:tblW w:w="8595" w:type="dxa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5"/>
        <w:gridCol w:w="4320"/>
      </w:tblGrid>
      <w:tr w:rsidR="006A3952" w:rsidRPr="006A3952" w:rsidTr="006A3952">
        <w:trPr>
          <w:trHeight w:val="375"/>
          <w:tblCellSpacing w:w="15" w:type="dxa"/>
        </w:trPr>
        <w:tc>
          <w:tcPr>
            <w:tcW w:w="4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A3952" w:rsidRPr="006A3952" w:rsidRDefault="006A3952" w:rsidP="006A3952">
            <w:bookmarkStart w:id="0" w:name="_GoBack"/>
            <w:bookmarkEnd w:id="0"/>
            <w:r w:rsidRPr="006A3952">
              <w:rPr>
                <w:b/>
                <w:bCs/>
              </w:rPr>
              <w:t> What Counts</w:t>
            </w:r>
          </w:p>
        </w:tc>
        <w:tc>
          <w:tcPr>
            <w:tcW w:w="4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A3952" w:rsidRPr="006A3952" w:rsidRDefault="006A3952" w:rsidP="006A3952">
            <w:r w:rsidRPr="006A3952">
              <w:rPr>
                <w:b/>
                <w:bCs/>
              </w:rPr>
              <w:t> What Doesn’t Count</w:t>
            </w:r>
          </w:p>
        </w:tc>
      </w:tr>
      <w:tr w:rsidR="006A3952" w:rsidRPr="006A3952" w:rsidTr="006A3952">
        <w:trPr>
          <w:trHeight w:val="375"/>
          <w:tblCellSpacing w:w="15" w:type="dxa"/>
        </w:trPr>
        <w:tc>
          <w:tcPr>
            <w:tcW w:w="4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A3952" w:rsidRPr="006A3952" w:rsidRDefault="006A3952" w:rsidP="006A3952">
            <w:r w:rsidRPr="006A3952">
              <w:t> </w:t>
            </w:r>
          </w:p>
        </w:tc>
        <w:tc>
          <w:tcPr>
            <w:tcW w:w="4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A3952" w:rsidRPr="006A3952" w:rsidRDefault="006A3952" w:rsidP="006A3952">
            <w:r w:rsidRPr="006A3952">
              <w:t> </w:t>
            </w:r>
          </w:p>
        </w:tc>
      </w:tr>
      <w:tr w:rsidR="006A3952" w:rsidRPr="006A3952" w:rsidTr="006A3952">
        <w:trPr>
          <w:trHeight w:val="375"/>
          <w:tblCellSpacing w:w="15" w:type="dxa"/>
        </w:trPr>
        <w:tc>
          <w:tcPr>
            <w:tcW w:w="4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A3952" w:rsidRPr="006A3952" w:rsidRDefault="006A3952" w:rsidP="006A3952">
            <w:r w:rsidRPr="006A3952">
              <w:t> </w:t>
            </w:r>
          </w:p>
        </w:tc>
        <w:tc>
          <w:tcPr>
            <w:tcW w:w="4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A3952" w:rsidRPr="006A3952" w:rsidRDefault="006A3952" w:rsidP="006A3952">
            <w:r w:rsidRPr="006A3952">
              <w:t> </w:t>
            </w:r>
          </w:p>
        </w:tc>
      </w:tr>
      <w:tr w:rsidR="006A3952" w:rsidRPr="006A3952" w:rsidTr="006A3952">
        <w:trPr>
          <w:trHeight w:val="375"/>
          <w:tblCellSpacing w:w="15" w:type="dxa"/>
        </w:trPr>
        <w:tc>
          <w:tcPr>
            <w:tcW w:w="4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A3952" w:rsidRPr="006A3952" w:rsidRDefault="006A3952" w:rsidP="006A3952">
            <w:r w:rsidRPr="006A3952">
              <w:t> </w:t>
            </w:r>
          </w:p>
        </w:tc>
        <w:tc>
          <w:tcPr>
            <w:tcW w:w="4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A3952" w:rsidRPr="006A3952" w:rsidRDefault="006A3952" w:rsidP="006A3952">
            <w:r w:rsidRPr="006A3952">
              <w:t> </w:t>
            </w:r>
          </w:p>
        </w:tc>
      </w:tr>
      <w:tr w:rsidR="006A3952" w:rsidRPr="006A3952" w:rsidTr="006A3952">
        <w:trPr>
          <w:trHeight w:val="375"/>
          <w:tblCellSpacing w:w="15" w:type="dxa"/>
        </w:trPr>
        <w:tc>
          <w:tcPr>
            <w:tcW w:w="4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A3952" w:rsidRPr="006A3952" w:rsidRDefault="006A3952" w:rsidP="006A3952">
            <w:r w:rsidRPr="006A3952">
              <w:t> </w:t>
            </w:r>
          </w:p>
        </w:tc>
        <w:tc>
          <w:tcPr>
            <w:tcW w:w="4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A3952" w:rsidRPr="006A3952" w:rsidRDefault="006A3952" w:rsidP="006A3952">
            <w:r w:rsidRPr="006A3952">
              <w:t> </w:t>
            </w:r>
          </w:p>
        </w:tc>
      </w:tr>
      <w:tr w:rsidR="006A3952" w:rsidRPr="006A3952" w:rsidTr="006A3952">
        <w:trPr>
          <w:trHeight w:val="375"/>
          <w:tblCellSpacing w:w="15" w:type="dxa"/>
        </w:trPr>
        <w:tc>
          <w:tcPr>
            <w:tcW w:w="4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A3952" w:rsidRPr="006A3952" w:rsidRDefault="006A3952" w:rsidP="006A3952">
            <w:r w:rsidRPr="006A3952">
              <w:t> </w:t>
            </w:r>
          </w:p>
        </w:tc>
        <w:tc>
          <w:tcPr>
            <w:tcW w:w="4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A3952" w:rsidRPr="006A3952" w:rsidRDefault="006A3952" w:rsidP="006A3952">
            <w:r w:rsidRPr="006A3952">
              <w:t> </w:t>
            </w:r>
          </w:p>
        </w:tc>
      </w:tr>
      <w:tr w:rsidR="006A3952" w:rsidRPr="006A3952" w:rsidTr="006A3952">
        <w:trPr>
          <w:trHeight w:val="375"/>
          <w:tblCellSpacing w:w="15" w:type="dxa"/>
        </w:trPr>
        <w:tc>
          <w:tcPr>
            <w:tcW w:w="4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A3952" w:rsidRPr="006A3952" w:rsidRDefault="006A3952" w:rsidP="006A3952">
            <w:r w:rsidRPr="006A3952">
              <w:t> </w:t>
            </w:r>
          </w:p>
        </w:tc>
        <w:tc>
          <w:tcPr>
            <w:tcW w:w="4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A3952" w:rsidRPr="006A3952" w:rsidRDefault="006A3952" w:rsidP="006A3952">
            <w:r w:rsidRPr="006A3952">
              <w:t> </w:t>
            </w:r>
          </w:p>
        </w:tc>
      </w:tr>
      <w:tr w:rsidR="006A3952" w:rsidRPr="006A3952" w:rsidTr="006A3952">
        <w:trPr>
          <w:trHeight w:val="375"/>
          <w:tblCellSpacing w:w="15" w:type="dxa"/>
        </w:trPr>
        <w:tc>
          <w:tcPr>
            <w:tcW w:w="4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A3952" w:rsidRPr="006A3952" w:rsidRDefault="006A3952" w:rsidP="006A3952">
            <w:r w:rsidRPr="006A3952">
              <w:t> </w:t>
            </w:r>
          </w:p>
        </w:tc>
        <w:tc>
          <w:tcPr>
            <w:tcW w:w="4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A3952" w:rsidRPr="006A3952" w:rsidRDefault="006A3952" w:rsidP="006A3952">
            <w:r w:rsidRPr="006A3952">
              <w:t> </w:t>
            </w:r>
          </w:p>
        </w:tc>
      </w:tr>
      <w:tr w:rsidR="006A3952" w:rsidRPr="006A3952" w:rsidTr="006A3952">
        <w:trPr>
          <w:trHeight w:val="375"/>
          <w:tblCellSpacing w:w="15" w:type="dxa"/>
        </w:trPr>
        <w:tc>
          <w:tcPr>
            <w:tcW w:w="4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A3952" w:rsidRPr="006A3952" w:rsidRDefault="006A3952" w:rsidP="006A3952">
            <w:r w:rsidRPr="006A3952">
              <w:t> </w:t>
            </w:r>
          </w:p>
        </w:tc>
        <w:tc>
          <w:tcPr>
            <w:tcW w:w="4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A3952" w:rsidRPr="006A3952" w:rsidRDefault="006A3952" w:rsidP="006A3952">
            <w:r w:rsidRPr="006A3952">
              <w:t> </w:t>
            </w:r>
          </w:p>
        </w:tc>
      </w:tr>
    </w:tbl>
    <w:p w:rsidR="009518DE" w:rsidRDefault="006A3952">
      <w:r>
        <w:t>Then write a list of what counts and what doesn’t count.</w:t>
      </w:r>
    </w:p>
    <w:sectPr w:rsidR="009518DE" w:rsidSect="006A3952">
      <w:headerReference w:type="default" r:id="rId7"/>
      <w:footerReference w:type="default" r:id="rId8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01C7" w:rsidRDefault="005301C7" w:rsidP="008D5DEB">
      <w:pPr>
        <w:spacing w:after="0" w:line="240" w:lineRule="auto"/>
      </w:pPr>
      <w:r>
        <w:separator/>
      </w:r>
    </w:p>
  </w:endnote>
  <w:endnote w:type="continuationSeparator" w:id="0">
    <w:p w:rsidR="005301C7" w:rsidRDefault="005301C7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01C7" w:rsidRDefault="005301C7" w:rsidP="008D5DEB">
      <w:pPr>
        <w:spacing w:after="0" w:line="240" w:lineRule="auto"/>
      </w:pPr>
      <w:r>
        <w:separator/>
      </w:r>
    </w:p>
  </w:footnote>
  <w:footnote w:type="continuationSeparator" w:id="0">
    <w:p w:rsidR="005301C7" w:rsidRDefault="005301C7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LinkedIn.com/company/glacier-point-solutions-inc-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rAUAWdLixywAAAA="/>
  </w:docVars>
  <w:rsids>
    <w:rsidRoot w:val="006A3952"/>
    <w:rsid w:val="0008441D"/>
    <w:rsid w:val="001360E2"/>
    <w:rsid w:val="005301C7"/>
    <w:rsid w:val="0054768A"/>
    <w:rsid w:val="006A3952"/>
    <w:rsid w:val="008217B1"/>
    <w:rsid w:val="00880371"/>
    <w:rsid w:val="008D5DEB"/>
    <w:rsid w:val="009518DE"/>
    <w:rsid w:val="00BE10F2"/>
    <w:rsid w:val="00DC2014"/>
    <w:rsid w:val="00E00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2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0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402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2017-04-06T17:03:00Z</dcterms:created>
  <dcterms:modified xsi:type="dcterms:W3CDTF">2017-04-06T17:03:00Z</dcterms:modified>
</cp:coreProperties>
</file>